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Layout table"/>
      </w:tblPr>
      <w:tblGrid>
        <w:gridCol w:w="7650"/>
        <w:gridCol w:w="2574"/>
      </w:tblGrid>
      <w:tr w:rsidR="002B2D13" w:rsidRPr="00D60069" w:rsidTr="001E0877">
        <w:tc>
          <w:tcPr>
            <w:tcW w:w="7650" w:type="dxa"/>
          </w:tcPr>
          <w:p w:rsidR="002B2D13" w:rsidRPr="00D60069" w:rsidRDefault="001E6122" w:rsidP="001E6122">
            <w:pPr>
              <w:pStyle w:val="Title"/>
            </w:pPr>
            <w:r>
              <w:t>Parent Forum Meeting (Zoom)</w:t>
            </w:r>
          </w:p>
        </w:tc>
        <w:tc>
          <w:tcPr>
            <w:tcW w:w="2574" w:type="dxa"/>
            <w:vAlign w:val="bottom"/>
          </w:tcPr>
          <w:p w:rsidR="00D62E01" w:rsidRPr="00D60069" w:rsidRDefault="00B91E66">
            <w:pPr>
              <w:pStyle w:val="Heading3"/>
            </w:pPr>
            <w:sdt>
              <w:sdtPr>
                <w:id w:val="2006626827"/>
                <w:placeholder>
                  <w:docPart w:val="84E2B5316EC24613AE1F57FC393B1A0C"/>
                </w:placeholder>
                <w:temporary/>
                <w:showingPlcHdr/>
                <w15:appearance w15:val="hidden"/>
              </w:sdtPr>
              <w:sdtEndPr/>
              <w:sdtContent>
                <w:r w:rsidR="00D62E01" w:rsidRPr="00D60069">
                  <w:t>Date</w:t>
                </w:r>
              </w:sdtContent>
            </w:sdt>
            <w:r w:rsidR="001E6122">
              <w:t xml:space="preserve"> – </w:t>
            </w:r>
            <w:r w:rsidR="00454468">
              <w:t>25.11.22</w:t>
            </w:r>
          </w:p>
          <w:p w:rsidR="00D62E01" w:rsidRPr="00D60069" w:rsidRDefault="00B91E66">
            <w:pPr>
              <w:pStyle w:val="Heading3"/>
            </w:pPr>
            <w:sdt>
              <w:sdtPr>
                <w:alias w:val="Time"/>
                <w:tag w:val="Time"/>
                <w:id w:val="807176113"/>
                <w:placeholder>
                  <w:docPart w:val="95559C2EAA2642E59ED1BDD515B7BD38"/>
                </w:placeholder>
                <w:temporary/>
                <w:showingPlcHdr/>
                <w15:appearance w15:val="hidden"/>
              </w:sdtPr>
              <w:sdtEndPr/>
              <w:sdtContent>
                <w:r w:rsidR="00D62E01" w:rsidRPr="00D60069">
                  <w:t>Time</w:t>
                </w:r>
              </w:sdtContent>
            </w:sdt>
            <w:r w:rsidR="001E6122">
              <w:t xml:space="preserve"> – 2</w:t>
            </w:r>
            <w:r w:rsidR="00454468">
              <w:t>:45</w:t>
            </w:r>
            <w:r w:rsidR="001E6122">
              <w:t>pm</w:t>
            </w:r>
          </w:p>
          <w:p w:rsidR="002B2D13" w:rsidRPr="00D60069" w:rsidRDefault="00B91E66" w:rsidP="00454468">
            <w:pPr>
              <w:pStyle w:val="Heading3"/>
            </w:pPr>
            <w:sdt>
              <w:sdtPr>
                <w:alias w:val="Location"/>
                <w:tag w:val="Location"/>
                <w:id w:val="807176140"/>
                <w:placeholder>
                  <w:docPart w:val="43A9EC203ED8436EB8026833641DB1E2"/>
                </w:placeholder>
                <w:temporary/>
                <w:showingPlcHdr/>
                <w15:appearance w15:val="hidden"/>
              </w:sdtPr>
              <w:sdtEndPr/>
              <w:sdtContent>
                <w:r w:rsidR="00D62E01" w:rsidRPr="00D60069">
                  <w:t>Location</w:t>
                </w:r>
              </w:sdtContent>
            </w:sdt>
            <w:r w:rsidR="001E6122">
              <w:t xml:space="preserve"> – </w:t>
            </w:r>
            <w:r w:rsidR="00454468">
              <w:t>The Zone</w:t>
            </w:r>
            <w:r w:rsidR="001E6122">
              <w:t xml:space="preserve"> </w:t>
            </w:r>
          </w:p>
        </w:tc>
      </w:tr>
    </w:tbl>
    <w:tbl>
      <w:tblPr>
        <w:tblStyle w:val="PlainTable5"/>
        <w:tblW w:w="5000" w:type="pct"/>
        <w:tblCellMar>
          <w:top w:w="14" w:type="dxa"/>
          <w:left w:w="0" w:type="dxa"/>
          <w:bottom w:w="14" w:type="dxa"/>
          <w:right w:w="0" w:type="dxa"/>
        </w:tblCellMar>
        <w:tblLook w:val="0600" w:firstRow="0" w:lastRow="0" w:firstColumn="0" w:lastColumn="0" w:noHBand="1" w:noVBand="1"/>
        <w:tblDescription w:val="Layout table"/>
      </w:tblPr>
      <w:tblGrid>
        <w:gridCol w:w="1946"/>
        <w:gridCol w:w="3184"/>
        <w:gridCol w:w="1779"/>
        <w:gridCol w:w="3315"/>
      </w:tblGrid>
      <w:tr w:rsidR="002B2D13" w:rsidRPr="00D60069" w:rsidTr="00E048B4">
        <w:sdt>
          <w:sdtPr>
            <w:id w:val="834805806"/>
            <w:placeholder>
              <w:docPart w:val="50852997F48D41C79E7018EFB2B76936"/>
            </w:placeholder>
            <w:temporary/>
            <w:showingPlcHdr/>
            <w15:appearance w15:val="hidden"/>
          </w:sdtPr>
          <w:sdtEndPr/>
          <w:sdtContent>
            <w:tc>
              <w:tcPr>
                <w:tcW w:w="1946" w:type="dxa"/>
                <w:tcMar>
                  <w:top w:w="144" w:type="dxa"/>
                </w:tcMar>
              </w:tcPr>
              <w:p w:rsidR="002B2D13" w:rsidRPr="00D60069" w:rsidRDefault="006344A8" w:rsidP="00D60069">
                <w:pPr>
                  <w:pStyle w:val="Heading2"/>
                  <w:spacing w:after="80"/>
                  <w:outlineLvl w:val="1"/>
                </w:pPr>
                <w:r w:rsidRPr="00D60069">
                  <w:t>Meeting called by:</w:t>
                </w:r>
              </w:p>
            </w:tc>
          </w:sdtContent>
        </w:sdt>
        <w:tc>
          <w:tcPr>
            <w:tcW w:w="3184" w:type="dxa"/>
            <w:tcMar>
              <w:top w:w="144" w:type="dxa"/>
            </w:tcMar>
          </w:tcPr>
          <w:p w:rsidR="002B2D13" w:rsidRPr="00D60069" w:rsidRDefault="001E6122" w:rsidP="001E6122">
            <w:pPr>
              <w:spacing w:after="80"/>
            </w:pPr>
            <w:proofErr w:type="spellStart"/>
            <w:r>
              <w:t>Mrs</w:t>
            </w:r>
            <w:proofErr w:type="spellEnd"/>
            <w:r>
              <w:t xml:space="preserve"> Dilks</w:t>
            </w:r>
          </w:p>
        </w:tc>
        <w:tc>
          <w:tcPr>
            <w:tcW w:w="1779" w:type="dxa"/>
            <w:tcMar>
              <w:top w:w="144" w:type="dxa"/>
            </w:tcMar>
          </w:tcPr>
          <w:p w:rsidR="002B2D13" w:rsidRPr="00D60069" w:rsidRDefault="00B91E66" w:rsidP="00D60069">
            <w:pPr>
              <w:pStyle w:val="Heading2"/>
              <w:spacing w:after="80"/>
              <w:outlineLvl w:val="1"/>
            </w:pPr>
            <w:sdt>
              <w:sdtPr>
                <w:id w:val="-442851289"/>
                <w:placeholder>
                  <w:docPart w:val="98762D07BA254D4ABA9E39E39527DD71"/>
                </w:placeholder>
                <w:temporary/>
                <w:showingPlcHdr/>
                <w15:appearance w15:val="hidden"/>
              </w:sdtPr>
              <w:sdtEndPr/>
              <w:sdtContent>
                <w:r w:rsidR="006344A8" w:rsidRPr="00D60069">
                  <w:t>Type of meeting:</w:t>
                </w:r>
              </w:sdtContent>
            </w:sdt>
          </w:p>
        </w:tc>
        <w:tc>
          <w:tcPr>
            <w:tcW w:w="3315" w:type="dxa"/>
            <w:tcMar>
              <w:top w:w="144" w:type="dxa"/>
            </w:tcMar>
          </w:tcPr>
          <w:p w:rsidR="002B2D13" w:rsidRPr="00D60069" w:rsidRDefault="001E6122" w:rsidP="001E6122">
            <w:pPr>
              <w:spacing w:after="80"/>
            </w:pPr>
            <w:r>
              <w:t>Autumn Term 2 Parent Forum Meeting</w:t>
            </w:r>
          </w:p>
        </w:tc>
      </w:tr>
    </w:tbl>
    <w:sdt>
      <w:sdtPr>
        <w:id w:val="-2901889"/>
        <w:placeholder>
          <w:docPart w:val="996773DD5FDC4555A9654873F161E08A"/>
        </w:placeholder>
        <w:temporary/>
        <w:showingPlcHdr/>
        <w15:appearance w15:val="hidden"/>
      </w:sdtPr>
      <w:sdtEndPr/>
      <w:sdtContent>
        <w:p w:rsidR="002B2D13" w:rsidRPr="00D60069" w:rsidRDefault="006344A8">
          <w:pPr>
            <w:pStyle w:val="Heading1"/>
          </w:pPr>
          <w:r w:rsidRPr="00D60069">
            <w:t>Minutes</w:t>
          </w:r>
        </w:p>
      </w:sdtContent>
    </w:sdt>
    <w:tbl>
      <w:tblPr>
        <w:tblW w:w="5000" w:type="pct"/>
        <w:tblCellMar>
          <w:left w:w="0" w:type="dxa"/>
          <w:right w:w="0" w:type="dxa"/>
        </w:tblCellMar>
        <w:tblLook w:val="0000" w:firstRow="0" w:lastRow="0" w:firstColumn="0" w:lastColumn="0" w:noHBand="0" w:noVBand="0"/>
        <w:tblDescription w:val="Layout table"/>
      </w:tblPr>
      <w:tblGrid>
        <w:gridCol w:w="1603"/>
        <w:gridCol w:w="4900"/>
        <w:gridCol w:w="1442"/>
        <w:gridCol w:w="2279"/>
      </w:tblGrid>
      <w:tr w:rsidR="002B2D13" w:rsidRPr="00D60069" w:rsidTr="00D62E01">
        <w:tc>
          <w:tcPr>
            <w:tcW w:w="1620" w:type="dxa"/>
          </w:tcPr>
          <w:bookmarkStart w:id="0" w:name="MinuteTopicSection"/>
          <w:bookmarkStart w:id="1" w:name="MinuteItems"/>
          <w:bookmarkEnd w:id="1"/>
          <w:p w:rsidR="002B2D13" w:rsidRPr="00D60069" w:rsidRDefault="00B91E66">
            <w:pPr>
              <w:pStyle w:val="Heading2"/>
            </w:pPr>
            <w:sdt>
              <w:sdtPr>
                <w:id w:val="90904773"/>
                <w:placeholder>
                  <w:docPart w:val="5BDDDF6D3C8B4F8594FDCF7DA8F03159"/>
                </w:placeholder>
                <w:temporary/>
                <w:showingPlcHdr/>
                <w15:appearance w15:val="hidden"/>
              </w:sdtPr>
              <w:sdtEndPr/>
              <w:sdtContent>
                <w:r w:rsidR="006344A8" w:rsidRPr="00D60069">
                  <w:t>Agenda item:</w:t>
                </w:r>
              </w:sdtContent>
            </w:sdt>
          </w:p>
        </w:tc>
        <w:tc>
          <w:tcPr>
            <w:tcW w:w="4970" w:type="dxa"/>
          </w:tcPr>
          <w:p w:rsidR="002B2D13" w:rsidRPr="00D60069" w:rsidRDefault="00454468" w:rsidP="009F3A12">
            <w:r w:rsidRPr="00454468">
              <w:t xml:space="preserve">Key Priorities in our School Improvement Plan for this year around improving attainment in </w:t>
            </w:r>
            <w:proofErr w:type="spellStart"/>
            <w:r w:rsidRPr="00454468">
              <w:t>Maths</w:t>
            </w:r>
            <w:proofErr w:type="spellEnd"/>
            <w:r w:rsidRPr="00454468">
              <w:t xml:space="preserve"> </w:t>
            </w:r>
          </w:p>
        </w:tc>
        <w:tc>
          <w:tcPr>
            <w:tcW w:w="1324" w:type="dxa"/>
          </w:tcPr>
          <w:p w:rsidR="002B2D13" w:rsidRPr="00D60069" w:rsidRDefault="00B91E66" w:rsidP="00454468">
            <w:pPr>
              <w:pStyle w:val="Heading2"/>
              <w:ind w:right="-271" w:firstLine="502"/>
            </w:pPr>
            <w:sdt>
              <w:sdtPr>
                <w:id w:val="1737199064"/>
                <w:placeholder>
                  <w:docPart w:val="24770D6D36AE4980BD9C3D390DF7AD26"/>
                </w:placeholder>
                <w:temporary/>
                <w:showingPlcHdr/>
                <w15:appearance w15:val="hidden"/>
              </w:sdtPr>
              <w:sdtEndPr/>
              <w:sdtContent>
                <w:r w:rsidR="006344A8" w:rsidRPr="00D60069">
                  <w:t>Presenter:</w:t>
                </w:r>
              </w:sdtContent>
            </w:sdt>
          </w:p>
        </w:tc>
        <w:tc>
          <w:tcPr>
            <w:tcW w:w="2310" w:type="dxa"/>
          </w:tcPr>
          <w:p w:rsidR="002B2D13" w:rsidRPr="00D60069" w:rsidRDefault="001E6122" w:rsidP="001E6122">
            <w:pPr>
              <w:ind w:firstLine="271"/>
            </w:pPr>
            <w:proofErr w:type="spellStart"/>
            <w:r>
              <w:t>Mrs</w:t>
            </w:r>
            <w:proofErr w:type="spellEnd"/>
            <w:r>
              <w:t xml:space="preserve"> Dilks</w:t>
            </w:r>
          </w:p>
        </w:tc>
      </w:tr>
    </w:tbl>
    <w:p w:rsidR="002B2D13" w:rsidRPr="00D60069" w:rsidRDefault="00B91E66">
      <w:pPr>
        <w:pStyle w:val="Heading4"/>
      </w:pPr>
      <w:sdt>
        <w:sdtPr>
          <w:id w:val="-391195506"/>
          <w:placeholder>
            <w:docPart w:val="4E925E7C562543C49B7DC57385AA4C24"/>
          </w:placeholder>
          <w:temporary/>
          <w:showingPlcHdr/>
          <w15:appearance w15:val="hidden"/>
        </w:sdtPr>
        <w:sdtEndPr/>
        <w:sdtContent>
          <w:r w:rsidR="006344A8" w:rsidRPr="00D60069">
            <w:t>Discussion:</w:t>
          </w:r>
        </w:sdtContent>
      </w:sdt>
    </w:p>
    <w:p w:rsidR="002B2D13" w:rsidRPr="00454468" w:rsidRDefault="001E6122">
      <w:proofErr w:type="spellStart"/>
      <w:r>
        <w:t>Mrs</w:t>
      </w:r>
      <w:proofErr w:type="spellEnd"/>
      <w:r>
        <w:t xml:space="preserve"> Dilks shared </w:t>
      </w:r>
      <w:r w:rsidR="00454468">
        <w:t xml:space="preserve">Key Priority 1 from the SIP: </w:t>
      </w:r>
      <w:r w:rsidR="00454468" w:rsidRPr="00454468">
        <w:rPr>
          <w:u w:val="single"/>
        </w:rPr>
        <w:t xml:space="preserve">To improve </w:t>
      </w:r>
      <w:proofErr w:type="spellStart"/>
      <w:r w:rsidR="00454468" w:rsidRPr="00454468">
        <w:rPr>
          <w:u w:val="single"/>
        </w:rPr>
        <w:t>maths</w:t>
      </w:r>
      <w:proofErr w:type="spellEnd"/>
      <w:r w:rsidR="00454468" w:rsidRPr="00454468">
        <w:rPr>
          <w:u w:val="single"/>
        </w:rPr>
        <w:t xml:space="preserve"> attainment outcomes so that KS2 ARE results reach at least 71% and GD national figures/ pupils are making rapid progress towards this</w:t>
      </w:r>
      <w:r w:rsidR="00454468">
        <w:t xml:space="preserve"> </w:t>
      </w:r>
      <w:r w:rsidR="005F4839">
        <w:t>and invited parents to discuss and make suggestions about how they feel we can support parents to sup</w:t>
      </w:r>
      <w:r w:rsidR="009F3A12">
        <w:t>port children towards these outc</w:t>
      </w:r>
      <w:r w:rsidR="005F4839">
        <w:t>omes.</w:t>
      </w:r>
    </w:p>
    <w:p w:rsidR="002B2D13" w:rsidRPr="00D60069" w:rsidRDefault="00B91E66">
      <w:pPr>
        <w:pStyle w:val="Heading4"/>
      </w:pPr>
      <w:sdt>
        <w:sdtPr>
          <w:id w:val="1574465788"/>
          <w:placeholder>
            <w:docPart w:val="C64E8391E940491E8DE436901C1307EA"/>
          </w:placeholder>
          <w:temporary/>
          <w:showingPlcHdr/>
          <w15:appearance w15:val="hidden"/>
        </w:sdtPr>
        <w:sdtEndPr/>
        <w:sdtContent>
          <w:r w:rsidR="006344A8" w:rsidRPr="00D60069">
            <w:t>Conclusions:</w:t>
          </w:r>
        </w:sdtContent>
      </w:sdt>
    </w:p>
    <w:p w:rsidR="006F1AB8" w:rsidRDefault="00B369AA">
      <w:r>
        <w:t xml:space="preserve">Parents complimented the EYFS and KS1 workshops around key areas like phonics, reading and </w:t>
      </w:r>
      <w:proofErr w:type="spellStart"/>
      <w:r>
        <w:t>maths</w:t>
      </w:r>
      <w:proofErr w:type="spellEnd"/>
      <w:r>
        <w:t>. There is an interest in KS2 workshops around KS2 key areas to deepen parental knowledge and understanding so they can help their children.</w:t>
      </w:r>
    </w:p>
    <w:p w:rsidR="006F1AB8" w:rsidRPr="006F1AB8" w:rsidRDefault="006F1AB8">
      <w:pPr>
        <w:rPr>
          <w:b/>
        </w:rPr>
      </w:pPr>
      <w:r w:rsidRPr="006F1AB8">
        <w:rPr>
          <w:b/>
        </w:rPr>
        <w:t>Points raised:</w:t>
      </w:r>
    </w:p>
    <w:p w:rsidR="00465AE6" w:rsidRDefault="006F1AB8">
      <w:r>
        <w:t xml:space="preserve">* </w:t>
      </w:r>
      <w:r w:rsidR="00465AE6">
        <w:t xml:space="preserve"> </w:t>
      </w:r>
      <w:r w:rsidR="005F4839">
        <w:t>Explore the link to reading skills for worded problems</w:t>
      </w:r>
      <w:r w:rsidR="00B369AA">
        <w:t>.</w:t>
      </w:r>
    </w:p>
    <w:p w:rsidR="00B369AA" w:rsidRDefault="00B369AA">
      <w:r>
        <w:t xml:space="preserve">* Develop parental knowledge of mathematical vocabulary to help them address language limitations with their children. </w:t>
      </w:r>
    </w:p>
    <w:p w:rsidR="00B369AA" w:rsidRDefault="00B369AA">
      <w:r>
        <w:t>* Offer workshops for KS2 parents and carers where expectations can be shared.</w:t>
      </w:r>
      <w:r>
        <w:br/>
        <w:t xml:space="preserve">   </w:t>
      </w:r>
      <w:proofErr w:type="spellStart"/>
      <w:r>
        <w:t>Eg</w:t>
      </w:r>
      <w:proofErr w:type="spellEnd"/>
      <w:r>
        <w:t>. Y4 statutory tables test, schedules for assessments, examples of assessments, how to help children prepare</w:t>
      </w:r>
    </w:p>
    <w:p w:rsidR="00B369AA" w:rsidRDefault="00B369AA">
      <w:r>
        <w:t>* Suggest/share/promote family activities to enjoy which promote Greater Depth thinking, making links and problem</w:t>
      </w:r>
      <w:r>
        <w:br/>
        <w:t xml:space="preserve">   solving.</w:t>
      </w:r>
    </w:p>
    <w:p w:rsidR="00465AE6" w:rsidRPr="00D60069" w:rsidRDefault="00465AE6"/>
    <w:tbl>
      <w:tblPr>
        <w:tblW w:w="5000" w:type="pct"/>
        <w:tblBorders>
          <w:top w:val="single" w:sz="4" w:space="0" w:color="auto"/>
        </w:tblBorders>
        <w:tblCellMar>
          <w:left w:w="0" w:type="dxa"/>
          <w:right w:w="0" w:type="dxa"/>
        </w:tblCellMar>
        <w:tblLook w:val="0000" w:firstRow="0" w:lastRow="0" w:firstColumn="0" w:lastColumn="0" w:noHBand="0" w:noVBand="0"/>
        <w:tblDescription w:val="Content table"/>
      </w:tblPr>
      <w:tblGrid>
        <w:gridCol w:w="1603"/>
        <w:gridCol w:w="4900"/>
        <w:gridCol w:w="1442"/>
        <w:gridCol w:w="2279"/>
      </w:tblGrid>
      <w:tr w:rsidR="00D62E01" w:rsidRPr="00D60069" w:rsidTr="00D62E01">
        <w:tc>
          <w:tcPr>
            <w:tcW w:w="1620" w:type="dxa"/>
          </w:tcPr>
          <w:bookmarkStart w:id="2" w:name="MinuteDiscussion"/>
          <w:bookmarkStart w:id="3" w:name="MinuteActionItems"/>
          <w:bookmarkEnd w:id="0"/>
          <w:bookmarkEnd w:id="2"/>
          <w:bookmarkEnd w:id="3"/>
          <w:p w:rsidR="00D62E01" w:rsidRPr="00D60069" w:rsidRDefault="00B91E66" w:rsidP="006344A8">
            <w:pPr>
              <w:pStyle w:val="Heading2"/>
            </w:pPr>
            <w:sdt>
              <w:sdtPr>
                <w:id w:val="113951409"/>
                <w:placeholder>
                  <w:docPart w:val="F852BF5EC922427C949A5AE137E7A441"/>
                </w:placeholder>
                <w:temporary/>
                <w:showingPlcHdr/>
                <w15:appearance w15:val="hidden"/>
              </w:sdtPr>
              <w:sdtEndPr/>
              <w:sdtContent>
                <w:r w:rsidR="00D62E01" w:rsidRPr="00D60069">
                  <w:t>Agenda item:</w:t>
                </w:r>
              </w:sdtContent>
            </w:sdt>
          </w:p>
        </w:tc>
        <w:tc>
          <w:tcPr>
            <w:tcW w:w="4970" w:type="dxa"/>
          </w:tcPr>
          <w:p w:rsidR="00D62E01" w:rsidRPr="00D60069" w:rsidRDefault="00B369AA" w:rsidP="00465AE6">
            <w:r w:rsidRPr="00454468">
              <w:t>Key Priorities in our School Improvement Plan for this year around im</w:t>
            </w:r>
            <w:r w:rsidR="009F3A12">
              <w:t xml:space="preserve">proving attainment in </w:t>
            </w:r>
            <w:r w:rsidRPr="00454468">
              <w:t>Writing</w:t>
            </w:r>
          </w:p>
        </w:tc>
        <w:tc>
          <w:tcPr>
            <w:tcW w:w="1324" w:type="dxa"/>
          </w:tcPr>
          <w:p w:rsidR="00D62E01" w:rsidRPr="00D60069" w:rsidRDefault="00B91E66" w:rsidP="006344A8">
            <w:pPr>
              <w:pStyle w:val="Heading2"/>
              <w:ind w:firstLine="502"/>
            </w:pPr>
            <w:sdt>
              <w:sdtPr>
                <w:id w:val="1072624145"/>
                <w:placeholder>
                  <w:docPart w:val="5A9E5D176B904FC4AB03C75E46EC542B"/>
                </w:placeholder>
                <w:temporary/>
                <w:showingPlcHdr/>
                <w15:appearance w15:val="hidden"/>
              </w:sdtPr>
              <w:sdtEndPr/>
              <w:sdtContent>
                <w:r w:rsidR="00D62E01" w:rsidRPr="00D60069">
                  <w:t>Presenter:</w:t>
                </w:r>
              </w:sdtContent>
            </w:sdt>
          </w:p>
        </w:tc>
        <w:tc>
          <w:tcPr>
            <w:tcW w:w="2310" w:type="dxa"/>
          </w:tcPr>
          <w:p w:rsidR="00D62E01" w:rsidRPr="00D60069" w:rsidRDefault="00465AE6" w:rsidP="00465AE6">
            <w:pPr>
              <w:ind w:firstLine="271"/>
            </w:pPr>
            <w:proofErr w:type="spellStart"/>
            <w:r>
              <w:t>Mrs</w:t>
            </w:r>
            <w:proofErr w:type="spellEnd"/>
            <w:r>
              <w:t xml:space="preserve"> Dilks</w:t>
            </w:r>
          </w:p>
        </w:tc>
      </w:tr>
    </w:tbl>
    <w:p w:rsidR="00D62E01" w:rsidRPr="00D60069" w:rsidRDefault="00B91E66" w:rsidP="00D62E01">
      <w:pPr>
        <w:pStyle w:val="Heading4"/>
      </w:pPr>
      <w:sdt>
        <w:sdtPr>
          <w:id w:val="1495455185"/>
          <w:placeholder>
            <w:docPart w:val="CA74D1DDD45B4E598118ECD60F221AE8"/>
          </w:placeholder>
          <w:temporary/>
          <w:showingPlcHdr/>
          <w15:appearance w15:val="hidden"/>
        </w:sdtPr>
        <w:sdtEndPr/>
        <w:sdtContent>
          <w:r w:rsidR="00D62E01" w:rsidRPr="00D60069">
            <w:t>Discussion:</w:t>
          </w:r>
        </w:sdtContent>
      </w:sdt>
    </w:p>
    <w:p w:rsidR="009F3A12" w:rsidRPr="00454468" w:rsidRDefault="009F3A12" w:rsidP="009F3A12">
      <w:proofErr w:type="spellStart"/>
      <w:r>
        <w:t>Mrs</w:t>
      </w:r>
      <w:proofErr w:type="spellEnd"/>
      <w:r>
        <w:t xml:space="preserve"> Dilks shared Key Priority 1 from the SIP: </w:t>
      </w:r>
      <w:r w:rsidRPr="00454468">
        <w:rPr>
          <w:u w:val="single"/>
        </w:rPr>
        <w:t xml:space="preserve">To improve </w:t>
      </w:r>
      <w:proofErr w:type="spellStart"/>
      <w:r>
        <w:rPr>
          <w:u w:val="single"/>
        </w:rPr>
        <w:t>writingin</w:t>
      </w:r>
      <w:proofErr w:type="spellEnd"/>
      <w:r>
        <w:rPr>
          <w:u w:val="single"/>
        </w:rPr>
        <w:t xml:space="preserve"> EYFS and KS2 so that school reaches GD </w:t>
      </w:r>
      <w:r w:rsidRPr="00454468">
        <w:rPr>
          <w:u w:val="single"/>
        </w:rPr>
        <w:t>national figures</w:t>
      </w:r>
      <w:r>
        <w:rPr>
          <w:u w:val="single"/>
        </w:rPr>
        <w:t xml:space="preserve"> or is making rapid progress towards </w:t>
      </w:r>
      <w:r w:rsidRPr="009F3A12">
        <w:t>this</w:t>
      </w:r>
      <w:r>
        <w:t xml:space="preserve"> </w:t>
      </w:r>
      <w:r w:rsidRPr="009F3A12">
        <w:t>and</w:t>
      </w:r>
      <w:r>
        <w:t xml:space="preserve"> invited parents to discuss and make suggestions about how they feel we can support parents to sup</w:t>
      </w:r>
      <w:r w:rsidR="00345BAD">
        <w:t>port children towards these outc</w:t>
      </w:r>
      <w:r>
        <w:t>omes.</w:t>
      </w:r>
    </w:p>
    <w:p w:rsidR="00D62E01" w:rsidRPr="00D60069" w:rsidRDefault="00B91E66" w:rsidP="00D62E01">
      <w:pPr>
        <w:pStyle w:val="Heading4"/>
      </w:pPr>
      <w:sdt>
        <w:sdtPr>
          <w:id w:val="-1295436725"/>
          <w:placeholder>
            <w:docPart w:val="3A1F657BDDCA48A38E491E6124B6DA9F"/>
          </w:placeholder>
          <w:temporary/>
          <w:showingPlcHdr/>
          <w15:appearance w15:val="hidden"/>
        </w:sdtPr>
        <w:sdtEndPr/>
        <w:sdtContent>
          <w:r w:rsidR="00D62E01" w:rsidRPr="00D60069">
            <w:t>Conclusions:</w:t>
          </w:r>
        </w:sdtContent>
      </w:sdt>
    </w:p>
    <w:p w:rsidR="00A50FE1" w:rsidRDefault="007155B7" w:rsidP="00D62E01">
      <w:r>
        <w:t xml:space="preserve">Again, there is a desire for workshops which parents can attend with/without their child where they can see how staff in school discuss and model different genres of writing. </w:t>
      </w:r>
      <w:r w:rsidR="00B91E66">
        <w:t>Parents seem keen to come into school now it is possible once again and to be offered chances to develop their skills to help their children.</w:t>
      </w:r>
    </w:p>
    <w:p w:rsidR="00A50FE1" w:rsidRPr="00A50FE1" w:rsidRDefault="00A50FE1" w:rsidP="00D62E01">
      <w:pPr>
        <w:rPr>
          <w:b/>
        </w:rPr>
      </w:pPr>
      <w:r w:rsidRPr="00A50FE1">
        <w:rPr>
          <w:b/>
        </w:rPr>
        <w:t>Points raised:</w:t>
      </w:r>
    </w:p>
    <w:p w:rsidR="000E24C5" w:rsidRDefault="007155B7" w:rsidP="007155B7">
      <w:r>
        <w:t xml:space="preserve">* EYFS language skills have been negatively affected by </w:t>
      </w:r>
      <w:proofErr w:type="spellStart"/>
      <w:r>
        <w:t>Covid</w:t>
      </w:r>
      <w:proofErr w:type="spellEnd"/>
      <w:r>
        <w:t xml:space="preserve"> which has caused less social interaction. Could there be</w:t>
      </w:r>
      <w:r>
        <w:br/>
        <w:t xml:space="preserve">   more Stay and Play opportunities offered where staff in school are present to model interactions and support parents </w:t>
      </w:r>
      <w:r>
        <w:br/>
        <w:t xml:space="preserve">   in ways to interact to develop their child’s language skills?</w:t>
      </w:r>
    </w:p>
    <w:p w:rsidR="007155B7" w:rsidRDefault="007155B7" w:rsidP="007155B7">
      <w:r>
        <w:t xml:space="preserve">* Are pre-school milestones being achieved? Are the children school ready? Can they express their needs and emotions? </w:t>
      </w:r>
      <w:r>
        <w:br/>
        <w:t xml:space="preserve">  Can links be made with pre-schools to work in partnership to help more children be school ready?</w:t>
      </w:r>
    </w:p>
    <w:p w:rsidR="007155B7" w:rsidRDefault="007155B7" w:rsidP="007155B7">
      <w:r>
        <w:t xml:space="preserve">* Can phonics workshops now be offered again? Videos shared via Seesaw were really helpful in modelling sounds and </w:t>
      </w:r>
      <w:r>
        <w:br/>
        <w:t xml:space="preserve">   strategies to parents to help them have the skills to support their children with writing.</w:t>
      </w:r>
    </w:p>
    <w:p w:rsidR="007155B7" w:rsidRDefault="007155B7" w:rsidP="007155B7">
      <w:r>
        <w:t>* At KS2 parents felt they lacked opportunities to discuss and experience different types of writing and see examples.</w:t>
      </w:r>
    </w:p>
    <w:p w:rsidR="007155B7" w:rsidRDefault="007155B7" w:rsidP="007155B7">
      <w:r>
        <w:t>* Could there be undiscovered SEND? How can this be diagnosed sooner?</w:t>
      </w:r>
      <w:r>
        <w:br/>
        <w:t>* Lockdown prevented children from accessing school resources like physical books and quality feedback which they</w:t>
      </w:r>
      <w:r>
        <w:br/>
        <w:t xml:space="preserve">   could build on.</w:t>
      </w:r>
    </w:p>
    <w:p w:rsidR="007155B7" w:rsidRDefault="007155B7" w:rsidP="007155B7">
      <w:r>
        <w:lastRenderedPageBreak/>
        <w:t>* Are children being given enough chances to interpret texts as writers and discuss?</w:t>
      </w:r>
    </w:p>
    <w:p w:rsidR="00571768" w:rsidRPr="00D60069" w:rsidRDefault="00571768" w:rsidP="00D62E01"/>
    <w:tbl>
      <w:tblPr>
        <w:tblW w:w="5000" w:type="pct"/>
        <w:tblBorders>
          <w:top w:val="single" w:sz="4" w:space="0" w:color="auto"/>
        </w:tblBorders>
        <w:tblCellMar>
          <w:left w:w="0" w:type="dxa"/>
          <w:right w:w="0" w:type="dxa"/>
        </w:tblCellMar>
        <w:tblLook w:val="0000" w:firstRow="0" w:lastRow="0" w:firstColumn="0" w:lastColumn="0" w:noHBand="0" w:noVBand="0"/>
        <w:tblDescription w:val="Content table"/>
      </w:tblPr>
      <w:tblGrid>
        <w:gridCol w:w="1620"/>
        <w:gridCol w:w="4970"/>
        <w:gridCol w:w="1324"/>
        <w:gridCol w:w="2310"/>
      </w:tblGrid>
      <w:tr w:rsidR="00D62E01" w:rsidRPr="00D60069" w:rsidTr="006344A8">
        <w:tc>
          <w:tcPr>
            <w:tcW w:w="1620" w:type="dxa"/>
          </w:tcPr>
          <w:p w:rsidR="00D62E01" w:rsidRPr="00D60069" w:rsidRDefault="00B91E66" w:rsidP="006344A8">
            <w:pPr>
              <w:pStyle w:val="Heading2"/>
            </w:pPr>
            <w:sdt>
              <w:sdtPr>
                <w:id w:val="885458630"/>
                <w:placeholder>
                  <w:docPart w:val="E6404820CB2545C6BEEAEC4C9217274E"/>
                </w:placeholder>
                <w:temporary/>
                <w:showingPlcHdr/>
                <w15:appearance w15:val="hidden"/>
              </w:sdtPr>
              <w:sdtEndPr/>
              <w:sdtContent>
                <w:r w:rsidR="00D62E01" w:rsidRPr="00D60069">
                  <w:t>Agenda item:</w:t>
                </w:r>
              </w:sdtContent>
            </w:sdt>
          </w:p>
        </w:tc>
        <w:tc>
          <w:tcPr>
            <w:tcW w:w="4970" w:type="dxa"/>
          </w:tcPr>
          <w:p w:rsidR="00D62E01" w:rsidRPr="00D60069" w:rsidRDefault="00B91E66" w:rsidP="00571768">
            <w:r>
              <w:t>Any Other Business</w:t>
            </w:r>
            <w:r w:rsidR="00571768">
              <w:t xml:space="preserve"> </w:t>
            </w:r>
          </w:p>
        </w:tc>
        <w:tc>
          <w:tcPr>
            <w:tcW w:w="1324" w:type="dxa"/>
          </w:tcPr>
          <w:p w:rsidR="00D62E01" w:rsidRPr="00D60069" w:rsidRDefault="00B91E66" w:rsidP="006344A8">
            <w:pPr>
              <w:pStyle w:val="Heading2"/>
            </w:pPr>
            <w:sdt>
              <w:sdtPr>
                <w:id w:val="-765931208"/>
                <w:placeholder>
                  <w:docPart w:val="8F0BE9D3D4334C86802401CF909687A5"/>
                </w:placeholder>
                <w:temporary/>
                <w:showingPlcHdr/>
                <w15:appearance w15:val="hidden"/>
              </w:sdtPr>
              <w:sdtEndPr/>
              <w:sdtContent>
                <w:r w:rsidR="00D62E01" w:rsidRPr="00D60069">
                  <w:t>Presenter:</w:t>
                </w:r>
              </w:sdtContent>
            </w:sdt>
          </w:p>
        </w:tc>
        <w:tc>
          <w:tcPr>
            <w:tcW w:w="2310" w:type="dxa"/>
          </w:tcPr>
          <w:p w:rsidR="00D62E01" w:rsidRPr="00D60069" w:rsidRDefault="00571768" w:rsidP="00571768">
            <w:proofErr w:type="spellStart"/>
            <w:r>
              <w:t>Mrs</w:t>
            </w:r>
            <w:proofErr w:type="spellEnd"/>
            <w:r>
              <w:t xml:space="preserve"> Dilks</w:t>
            </w:r>
          </w:p>
        </w:tc>
      </w:tr>
    </w:tbl>
    <w:p w:rsidR="00D62E01" w:rsidRPr="00D60069" w:rsidRDefault="00B91E66" w:rsidP="00D62E01">
      <w:pPr>
        <w:pStyle w:val="Heading4"/>
      </w:pPr>
      <w:sdt>
        <w:sdtPr>
          <w:id w:val="-98801915"/>
          <w:placeholder>
            <w:docPart w:val="83B1949F98F34F81BCD9E969BE23AB7D"/>
          </w:placeholder>
          <w:temporary/>
          <w:showingPlcHdr/>
          <w15:appearance w15:val="hidden"/>
        </w:sdtPr>
        <w:sdtEndPr/>
        <w:sdtContent>
          <w:r w:rsidR="00D62E01" w:rsidRPr="00D60069">
            <w:t>Discussion:</w:t>
          </w:r>
        </w:sdtContent>
      </w:sdt>
    </w:p>
    <w:p w:rsidR="00D62E01" w:rsidRDefault="00B91E66" w:rsidP="00D62E01">
      <w:r>
        <w:t>* Pen Licenses – what is the criteria for achieving a pen license?</w:t>
      </w:r>
      <w:r w:rsidR="00571768">
        <w:t xml:space="preserve"> </w:t>
      </w:r>
      <w:r>
        <w:t>Is this consistent across all classes and are these criteria shared with children? When children move up from Year 3 with a pen license, do they continue with one in Year 4 or do they have to meet the criteria (or different ones) again? What happens to children who have fine motor issues and will never be able to meet the pen license criteria? Parents felt that there comes a point in KS2 where there is a real stigma around writing with a pencil and that children who cannot meet the criteria withdraw and it has a demotivating effect on them.</w:t>
      </w:r>
    </w:p>
    <w:p w:rsidR="00B91E66" w:rsidRDefault="00B91E66" w:rsidP="00D62E01">
      <w:r>
        <w:t xml:space="preserve">* Handwriting Scheme – what is it and can it be shared with parents perhaps in a parental information booklet they can refer to when writing with their children at home? </w:t>
      </w:r>
    </w:p>
    <w:p w:rsidR="00B91E66" w:rsidRDefault="00B91E66" w:rsidP="00D62E01">
      <w:r>
        <w:t xml:space="preserve">* EYFS quite often write with whiteboard pens. Does </w:t>
      </w:r>
      <w:proofErr w:type="gramStart"/>
      <w:r>
        <w:t>this cause problems</w:t>
      </w:r>
      <w:proofErr w:type="gramEnd"/>
      <w:r>
        <w:t xml:space="preserve"> with their pencil grip and letter formation?</w:t>
      </w:r>
    </w:p>
    <w:p w:rsidR="00FC6137" w:rsidRDefault="00FC6137" w:rsidP="00D62E01"/>
    <w:p w:rsidR="00B91E66" w:rsidRPr="00B91E66" w:rsidRDefault="00B91E66" w:rsidP="00D62E01">
      <w:pPr>
        <w:rPr>
          <w:b/>
        </w:rPr>
      </w:pPr>
      <w:r w:rsidRPr="00B91E66">
        <w:rPr>
          <w:b/>
        </w:rPr>
        <w:t xml:space="preserve">DATE OF NEXT MEETING: To be set for the second half of the Spring Term </w:t>
      </w:r>
      <w:bookmarkStart w:id="4" w:name="_GoBack"/>
      <w:bookmarkEnd w:id="4"/>
    </w:p>
    <w:sectPr w:rsidR="00B91E66" w:rsidRPr="00B91E66">
      <w:footerReference w:type="default" r:id="rId7"/>
      <w:type w:val="continuous"/>
      <w:pgSz w:w="12240" w:h="15840" w:code="1"/>
      <w:pgMar w:top="1008" w:right="1008" w:bottom="1008" w:left="1008" w:header="720" w:footer="648" w:gutter="0"/>
      <w:cols w:space="720"/>
      <w:titlePg/>
      <w:docGrid w:linePitch="2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F63" w:rsidRDefault="000E7F63">
      <w:pPr>
        <w:spacing w:before="0" w:after="0"/>
      </w:pPr>
      <w:r>
        <w:separator/>
      </w:r>
    </w:p>
  </w:endnote>
  <w:endnote w:type="continuationSeparator" w:id="0">
    <w:p w:rsidR="000E7F63" w:rsidRDefault="000E7F6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9596814"/>
      <w:docPartObj>
        <w:docPartGallery w:val="Page Numbers (Bottom of Page)"/>
        <w:docPartUnique/>
      </w:docPartObj>
    </w:sdtPr>
    <w:sdtEndPr>
      <w:rPr>
        <w:noProof/>
      </w:rPr>
    </w:sdtEndPr>
    <w:sdtContent>
      <w:p w:rsidR="002B2D13" w:rsidRDefault="006344A8">
        <w:pPr>
          <w:pStyle w:val="Footer"/>
        </w:pPr>
        <w:r>
          <w:fldChar w:fldCharType="begin"/>
        </w:r>
        <w:r>
          <w:instrText xml:space="preserve"> PAGE   \* MERGEFORMAT </w:instrText>
        </w:r>
        <w:r>
          <w:fldChar w:fldCharType="separate"/>
        </w:r>
        <w:r w:rsidR="00B91E66">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F63" w:rsidRDefault="000E7F63">
      <w:pPr>
        <w:spacing w:before="0" w:after="0"/>
      </w:pPr>
      <w:r>
        <w:separator/>
      </w:r>
    </w:p>
  </w:footnote>
  <w:footnote w:type="continuationSeparator" w:id="0">
    <w:p w:rsidR="000E7F63" w:rsidRDefault="000E7F6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AAEEAE6"/>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60422FA"/>
    <w:lvl w:ilvl="0">
      <w:start w:val="1"/>
      <w:numFmt w:val="bullet"/>
      <w:pStyle w:val="ListBullet"/>
      <w:lvlText w:val=""/>
      <w:lvlJc w:val="left"/>
      <w:pPr>
        <w:tabs>
          <w:tab w:val="num" w:pos="360"/>
        </w:tabs>
        <w:ind w:left="360" w:hanging="360"/>
      </w:pPr>
      <w:rPr>
        <w:rFonts w:ascii="Wingdings" w:hAnsi="Wingdings" w:hint="default"/>
      </w:rPr>
    </w:lvl>
  </w:abstractNum>
  <w:abstractNum w:abstractNumId="2" w15:restartNumberingAfterBreak="0">
    <w:nsid w:val="6E0A4016"/>
    <w:multiLevelType w:val="hybridMultilevel"/>
    <w:tmpl w:val="9D044FAC"/>
    <w:lvl w:ilvl="0" w:tplc="0428E8AA">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8604FDB"/>
    <w:multiLevelType w:val="hybridMultilevel"/>
    <w:tmpl w:val="B6789F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 w:numId="5">
    <w:abstractNumId w:val="1"/>
    <w:lvlOverride w:ilvl="0">
      <w:startOverride w:val="1"/>
    </w:lvlOverride>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7024" w:allStyles="0" w:customStyles="0" w:latentStyles="1" w:stylesInUse="0" w:headingStyles="1"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F63"/>
    <w:rsid w:val="000E24C5"/>
    <w:rsid w:val="000E7F63"/>
    <w:rsid w:val="0016242D"/>
    <w:rsid w:val="001E0877"/>
    <w:rsid w:val="001E6122"/>
    <w:rsid w:val="002B2D13"/>
    <w:rsid w:val="00345BAD"/>
    <w:rsid w:val="0034721D"/>
    <w:rsid w:val="003A2CF4"/>
    <w:rsid w:val="003D5BF7"/>
    <w:rsid w:val="003F257D"/>
    <w:rsid w:val="00454468"/>
    <w:rsid w:val="00465AE6"/>
    <w:rsid w:val="00571768"/>
    <w:rsid w:val="005A7328"/>
    <w:rsid w:val="005F4839"/>
    <w:rsid w:val="006344A8"/>
    <w:rsid w:val="006F1AB8"/>
    <w:rsid w:val="007155B7"/>
    <w:rsid w:val="00734EEC"/>
    <w:rsid w:val="007F04FA"/>
    <w:rsid w:val="00846A30"/>
    <w:rsid w:val="00861C5E"/>
    <w:rsid w:val="009F3A12"/>
    <w:rsid w:val="00A50FE1"/>
    <w:rsid w:val="00A95159"/>
    <w:rsid w:val="00B369AA"/>
    <w:rsid w:val="00B91E66"/>
    <w:rsid w:val="00D60069"/>
    <w:rsid w:val="00D62E01"/>
    <w:rsid w:val="00D661EE"/>
    <w:rsid w:val="00E048B4"/>
    <w:rsid w:val="00F434DD"/>
    <w:rsid w:val="00FC61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BAFF36"/>
  <w15:docId w15:val="{28851CD1-5CAB-4FC3-BB25-7E41B30C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19"/>
        <w:szCs w:val="19"/>
        <w:lang w:val="en-US" w:eastAsia="en-US" w:bidi="ar-SA"/>
      </w:rPr>
    </w:rPrDefault>
    <w:pPrDefault>
      <w:pPr>
        <w:spacing w:before="80" w:after="8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BF7"/>
  </w:style>
  <w:style w:type="paragraph" w:styleId="Heading1">
    <w:name w:val="heading 1"/>
    <w:basedOn w:val="Normal"/>
    <w:uiPriority w:val="9"/>
    <w:qFormat/>
    <w:pPr>
      <w:keepNext/>
      <w:pBdr>
        <w:bottom w:val="double" w:sz="4" w:space="1" w:color="000000" w:themeColor="text1"/>
      </w:pBdr>
      <w:spacing w:before="240"/>
      <w:jc w:val="center"/>
      <w:outlineLvl w:val="0"/>
    </w:pPr>
    <w:rPr>
      <w:rFonts w:asciiTheme="majorHAnsi" w:eastAsiaTheme="majorEastAsia" w:hAnsiTheme="majorHAnsi" w:cs="Arial"/>
      <w:b/>
      <w:bCs/>
      <w:i/>
      <w:kern w:val="32"/>
      <w:sz w:val="28"/>
      <w:szCs w:val="32"/>
    </w:rPr>
  </w:style>
  <w:style w:type="paragraph" w:styleId="Heading2">
    <w:name w:val="heading 2"/>
    <w:basedOn w:val="Normal"/>
    <w:uiPriority w:val="9"/>
    <w:qFormat/>
    <w:pPr>
      <w:keepNext/>
      <w:outlineLvl w:val="1"/>
    </w:pPr>
    <w:rPr>
      <w:rFonts w:asciiTheme="majorHAnsi" w:eastAsiaTheme="majorEastAsia" w:hAnsiTheme="majorHAnsi" w:cs="Arial"/>
      <w:b/>
      <w:bCs/>
      <w:iCs/>
      <w:szCs w:val="28"/>
    </w:rPr>
  </w:style>
  <w:style w:type="paragraph" w:styleId="Heading3">
    <w:name w:val="heading 3"/>
    <w:basedOn w:val="Normal"/>
    <w:uiPriority w:val="9"/>
    <w:qFormat/>
    <w:rsid w:val="00D62E01"/>
    <w:pPr>
      <w:spacing w:before="0" w:after="120"/>
      <w:jc w:val="right"/>
      <w:outlineLvl w:val="2"/>
    </w:pPr>
    <w:rPr>
      <w:rFonts w:asciiTheme="majorHAnsi" w:eastAsiaTheme="majorEastAsia" w:hAnsiTheme="majorHAnsi"/>
      <w:b/>
      <w:szCs w:val="22"/>
    </w:rPr>
  </w:style>
  <w:style w:type="paragraph" w:styleId="Heading4">
    <w:name w:val="heading 4"/>
    <w:basedOn w:val="Normal"/>
    <w:link w:val="Heading4Char"/>
    <w:uiPriority w:val="9"/>
    <w:unhideWhenUsed/>
    <w:qFormat/>
    <w:rsid w:val="00D60069"/>
    <w:pPr>
      <w:keepNext/>
      <w:spacing w:before="200" w:after="120"/>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customStyle="1" w:styleId="Heading4Char">
    <w:name w:val="Heading 4 Char"/>
    <w:basedOn w:val="DefaultParagraphFont"/>
    <w:link w:val="Heading4"/>
    <w:uiPriority w:val="9"/>
    <w:rsid w:val="00D60069"/>
    <w:rPr>
      <w:b/>
    </w:rPr>
  </w:style>
  <w:style w:type="paragraph" w:styleId="ListBullet">
    <w:name w:val="List Bullet"/>
    <w:basedOn w:val="Normal"/>
    <w:uiPriority w:val="10"/>
    <w:qFormat/>
    <w:pPr>
      <w:numPr>
        <w:numId w:val="3"/>
      </w:numPr>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spacing w:before="0" w:after="0"/>
    </w:pPr>
  </w:style>
  <w:style w:type="character" w:customStyle="1" w:styleId="HeaderChar">
    <w:name w:val="Header Char"/>
    <w:basedOn w:val="DefaultParagraphFont"/>
    <w:link w:val="Header"/>
    <w:uiPriority w:val="99"/>
    <w:rPr>
      <w:rFonts w:asciiTheme="minorHAnsi" w:hAnsiTheme="minorHAnsi"/>
      <w:sz w:val="19"/>
    </w:rPr>
  </w:style>
  <w:style w:type="paragraph" w:styleId="Footer">
    <w:name w:val="footer"/>
    <w:basedOn w:val="Normal"/>
    <w:link w:val="FooterChar"/>
    <w:uiPriority w:val="99"/>
    <w:unhideWhenUsed/>
    <w:pPr>
      <w:spacing w:before="0" w:after="0"/>
    </w:pPr>
  </w:style>
  <w:style w:type="character" w:customStyle="1" w:styleId="FooterChar">
    <w:name w:val="Footer Char"/>
    <w:basedOn w:val="DefaultParagraphFont"/>
    <w:link w:val="Footer"/>
    <w:uiPriority w:val="99"/>
    <w:rPr>
      <w:rFonts w:asciiTheme="minorHAnsi" w:hAnsiTheme="minorHAnsi"/>
      <w:sz w:val="19"/>
    </w:rPr>
  </w:style>
  <w:style w:type="paragraph" w:styleId="Title">
    <w:name w:val="Title"/>
    <w:basedOn w:val="Normal"/>
    <w:link w:val="TitleChar"/>
    <w:uiPriority w:val="1"/>
    <w:qFormat/>
    <w:rsid w:val="001E0877"/>
    <w:pPr>
      <w:spacing w:before="0" w:after="160"/>
      <w:contextualSpacing/>
    </w:pPr>
    <w:rPr>
      <w:rFonts w:asciiTheme="majorHAnsi" w:eastAsiaTheme="majorEastAsia" w:hAnsiTheme="majorHAnsi" w:cstheme="majorBidi"/>
      <w:b/>
      <w:kern w:val="28"/>
      <w:sz w:val="48"/>
      <w:szCs w:val="56"/>
    </w:rPr>
  </w:style>
  <w:style w:type="character" w:customStyle="1" w:styleId="TitleChar">
    <w:name w:val="Title Char"/>
    <w:basedOn w:val="DefaultParagraphFont"/>
    <w:link w:val="Title"/>
    <w:uiPriority w:val="1"/>
    <w:rsid w:val="001E0877"/>
    <w:rPr>
      <w:rFonts w:asciiTheme="majorHAnsi" w:eastAsiaTheme="majorEastAsia" w:hAnsiTheme="majorHAnsi" w:cstheme="majorBidi"/>
      <w:b/>
      <w:kern w:val="28"/>
      <w:sz w:val="48"/>
      <w:szCs w:val="56"/>
    </w:rPr>
  </w:style>
  <w:style w:type="table" w:styleId="GridTable1Light">
    <w:name w:val="Grid Table 1 Light"/>
    <w:basedOn w:val="TableNormal"/>
    <w:uiPriority w:val="46"/>
    <w:rsid w:val="00D60069"/>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E048B4"/>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Hfp-dc01\netdata\Redirected\Staff\Dilks.L\Downloads\tf16392567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E2B5316EC24613AE1F57FC393B1A0C"/>
        <w:category>
          <w:name w:val="General"/>
          <w:gallery w:val="placeholder"/>
        </w:category>
        <w:types>
          <w:type w:val="bbPlcHdr"/>
        </w:types>
        <w:behaviors>
          <w:behavior w:val="content"/>
        </w:behaviors>
        <w:guid w:val="{CF3AC248-10F4-4EF2-8962-2A1B02D01B94}"/>
      </w:docPartPr>
      <w:docPartBody>
        <w:p w:rsidR="00DE37B6" w:rsidRDefault="00846FF8">
          <w:pPr>
            <w:pStyle w:val="84E2B5316EC24613AE1F57FC393B1A0C"/>
          </w:pPr>
          <w:r>
            <w:t>Date</w:t>
          </w:r>
        </w:p>
      </w:docPartBody>
    </w:docPart>
    <w:docPart>
      <w:docPartPr>
        <w:name w:val="95559C2EAA2642E59ED1BDD515B7BD38"/>
        <w:category>
          <w:name w:val="General"/>
          <w:gallery w:val="placeholder"/>
        </w:category>
        <w:types>
          <w:type w:val="bbPlcHdr"/>
        </w:types>
        <w:behaviors>
          <w:behavior w:val="content"/>
        </w:behaviors>
        <w:guid w:val="{80502E96-CA00-4DD2-940C-5BB736BB3692}"/>
      </w:docPartPr>
      <w:docPartBody>
        <w:p w:rsidR="00DE37B6" w:rsidRDefault="00846FF8">
          <w:pPr>
            <w:pStyle w:val="95559C2EAA2642E59ED1BDD515B7BD38"/>
          </w:pPr>
          <w:r>
            <w:t>Time</w:t>
          </w:r>
        </w:p>
      </w:docPartBody>
    </w:docPart>
    <w:docPart>
      <w:docPartPr>
        <w:name w:val="43A9EC203ED8436EB8026833641DB1E2"/>
        <w:category>
          <w:name w:val="General"/>
          <w:gallery w:val="placeholder"/>
        </w:category>
        <w:types>
          <w:type w:val="bbPlcHdr"/>
        </w:types>
        <w:behaviors>
          <w:behavior w:val="content"/>
        </w:behaviors>
        <w:guid w:val="{1EAFC95A-CF75-4FEC-B43E-BEA1E15A8366}"/>
      </w:docPartPr>
      <w:docPartBody>
        <w:p w:rsidR="00DE37B6" w:rsidRDefault="00846FF8">
          <w:pPr>
            <w:pStyle w:val="43A9EC203ED8436EB8026833641DB1E2"/>
          </w:pPr>
          <w:r>
            <w:t>Location</w:t>
          </w:r>
        </w:p>
      </w:docPartBody>
    </w:docPart>
    <w:docPart>
      <w:docPartPr>
        <w:name w:val="50852997F48D41C79E7018EFB2B76936"/>
        <w:category>
          <w:name w:val="General"/>
          <w:gallery w:val="placeholder"/>
        </w:category>
        <w:types>
          <w:type w:val="bbPlcHdr"/>
        </w:types>
        <w:behaviors>
          <w:behavior w:val="content"/>
        </w:behaviors>
        <w:guid w:val="{7351F036-E200-460E-B601-2A23CF594BDC}"/>
      </w:docPartPr>
      <w:docPartBody>
        <w:p w:rsidR="00DE37B6" w:rsidRDefault="00846FF8">
          <w:pPr>
            <w:pStyle w:val="50852997F48D41C79E7018EFB2B76936"/>
          </w:pPr>
          <w:r w:rsidRPr="00E048B4">
            <w:t>Meeting called by:</w:t>
          </w:r>
        </w:p>
      </w:docPartBody>
    </w:docPart>
    <w:docPart>
      <w:docPartPr>
        <w:name w:val="98762D07BA254D4ABA9E39E39527DD71"/>
        <w:category>
          <w:name w:val="General"/>
          <w:gallery w:val="placeholder"/>
        </w:category>
        <w:types>
          <w:type w:val="bbPlcHdr"/>
        </w:types>
        <w:behaviors>
          <w:behavior w:val="content"/>
        </w:behaviors>
        <w:guid w:val="{499A2810-8D92-47D9-ADD1-9370FA01BD28}"/>
      </w:docPartPr>
      <w:docPartBody>
        <w:p w:rsidR="00DE37B6" w:rsidRDefault="00846FF8">
          <w:pPr>
            <w:pStyle w:val="98762D07BA254D4ABA9E39E39527DD71"/>
          </w:pPr>
          <w:r w:rsidRPr="00E048B4">
            <w:t>Type of meeting:</w:t>
          </w:r>
        </w:p>
      </w:docPartBody>
    </w:docPart>
    <w:docPart>
      <w:docPartPr>
        <w:name w:val="996773DD5FDC4555A9654873F161E08A"/>
        <w:category>
          <w:name w:val="General"/>
          <w:gallery w:val="placeholder"/>
        </w:category>
        <w:types>
          <w:type w:val="bbPlcHdr"/>
        </w:types>
        <w:behaviors>
          <w:behavior w:val="content"/>
        </w:behaviors>
        <w:guid w:val="{6B8DE5CF-DD1B-4AFE-AC46-72D921906B1F}"/>
      </w:docPartPr>
      <w:docPartBody>
        <w:p w:rsidR="00DE37B6" w:rsidRDefault="00846FF8">
          <w:pPr>
            <w:pStyle w:val="996773DD5FDC4555A9654873F161E08A"/>
          </w:pPr>
          <w:r>
            <w:t>Minutes</w:t>
          </w:r>
        </w:p>
      </w:docPartBody>
    </w:docPart>
    <w:docPart>
      <w:docPartPr>
        <w:name w:val="5BDDDF6D3C8B4F8594FDCF7DA8F03159"/>
        <w:category>
          <w:name w:val="General"/>
          <w:gallery w:val="placeholder"/>
        </w:category>
        <w:types>
          <w:type w:val="bbPlcHdr"/>
        </w:types>
        <w:behaviors>
          <w:behavior w:val="content"/>
        </w:behaviors>
        <w:guid w:val="{C1CEF4B2-6E59-4FA5-8A00-3635106F4398}"/>
      </w:docPartPr>
      <w:docPartBody>
        <w:p w:rsidR="00DE37B6" w:rsidRDefault="00846FF8">
          <w:pPr>
            <w:pStyle w:val="5BDDDF6D3C8B4F8594FDCF7DA8F03159"/>
          </w:pPr>
          <w:r>
            <w:t>Agenda item:</w:t>
          </w:r>
        </w:p>
      </w:docPartBody>
    </w:docPart>
    <w:docPart>
      <w:docPartPr>
        <w:name w:val="24770D6D36AE4980BD9C3D390DF7AD26"/>
        <w:category>
          <w:name w:val="General"/>
          <w:gallery w:val="placeholder"/>
        </w:category>
        <w:types>
          <w:type w:val="bbPlcHdr"/>
        </w:types>
        <w:behaviors>
          <w:behavior w:val="content"/>
        </w:behaviors>
        <w:guid w:val="{5F7ABE86-F8B6-4127-A383-1CD7D4F2C4AF}"/>
      </w:docPartPr>
      <w:docPartBody>
        <w:p w:rsidR="00DE37B6" w:rsidRDefault="00846FF8">
          <w:pPr>
            <w:pStyle w:val="24770D6D36AE4980BD9C3D390DF7AD26"/>
          </w:pPr>
          <w:r>
            <w:t>Presenter:</w:t>
          </w:r>
        </w:p>
      </w:docPartBody>
    </w:docPart>
    <w:docPart>
      <w:docPartPr>
        <w:name w:val="4E925E7C562543C49B7DC57385AA4C24"/>
        <w:category>
          <w:name w:val="General"/>
          <w:gallery w:val="placeholder"/>
        </w:category>
        <w:types>
          <w:type w:val="bbPlcHdr"/>
        </w:types>
        <w:behaviors>
          <w:behavior w:val="content"/>
        </w:behaviors>
        <w:guid w:val="{DCBA1CDE-404A-4388-858C-DFF18E7F0DAE}"/>
      </w:docPartPr>
      <w:docPartBody>
        <w:p w:rsidR="00DE37B6" w:rsidRDefault="00846FF8">
          <w:pPr>
            <w:pStyle w:val="4E925E7C562543C49B7DC57385AA4C24"/>
          </w:pPr>
          <w:r>
            <w:t>Discussion:</w:t>
          </w:r>
        </w:p>
      </w:docPartBody>
    </w:docPart>
    <w:docPart>
      <w:docPartPr>
        <w:name w:val="C64E8391E940491E8DE436901C1307EA"/>
        <w:category>
          <w:name w:val="General"/>
          <w:gallery w:val="placeholder"/>
        </w:category>
        <w:types>
          <w:type w:val="bbPlcHdr"/>
        </w:types>
        <w:behaviors>
          <w:behavior w:val="content"/>
        </w:behaviors>
        <w:guid w:val="{41BE91E8-CD9F-4B8F-9476-0C1D28A11B36}"/>
      </w:docPartPr>
      <w:docPartBody>
        <w:p w:rsidR="00DE37B6" w:rsidRDefault="00846FF8">
          <w:pPr>
            <w:pStyle w:val="C64E8391E940491E8DE436901C1307EA"/>
          </w:pPr>
          <w:r>
            <w:t>Conclusions:</w:t>
          </w:r>
        </w:p>
      </w:docPartBody>
    </w:docPart>
    <w:docPart>
      <w:docPartPr>
        <w:name w:val="F852BF5EC922427C949A5AE137E7A441"/>
        <w:category>
          <w:name w:val="General"/>
          <w:gallery w:val="placeholder"/>
        </w:category>
        <w:types>
          <w:type w:val="bbPlcHdr"/>
        </w:types>
        <w:behaviors>
          <w:behavior w:val="content"/>
        </w:behaviors>
        <w:guid w:val="{BD5DF511-0151-4201-A5CA-3C4685CE0402}"/>
      </w:docPartPr>
      <w:docPartBody>
        <w:p w:rsidR="00DE37B6" w:rsidRDefault="00846FF8">
          <w:pPr>
            <w:pStyle w:val="F852BF5EC922427C949A5AE137E7A441"/>
          </w:pPr>
          <w:r>
            <w:t>Agenda item:</w:t>
          </w:r>
        </w:p>
      </w:docPartBody>
    </w:docPart>
    <w:docPart>
      <w:docPartPr>
        <w:name w:val="5A9E5D176B904FC4AB03C75E46EC542B"/>
        <w:category>
          <w:name w:val="General"/>
          <w:gallery w:val="placeholder"/>
        </w:category>
        <w:types>
          <w:type w:val="bbPlcHdr"/>
        </w:types>
        <w:behaviors>
          <w:behavior w:val="content"/>
        </w:behaviors>
        <w:guid w:val="{CC1E55B0-AD8E-4C34-95E6-F70D5D3D43FB}"/>
      </w:docPartPr>
      <w:docPartBody>
        <w:p w:rsidR="00DE37B6" w:rsidRDefault="00846FF8">
          <w:pPr>
            <w:pStyle w:val="5A9E5D176B904FC4AB03C75E46EC542B"/>
          </w:pPr>
          <w:r>
            <w:t>Presenter:</w:t>
          </w:r>
        </w:p>
      </w:docPartBody>
    </w:docPart>
    <w:docPart>
      <w:docPartPr>
        <w:name w:val="CA74D1DDD45B4E598118ECD60F221AE8"/>
        <w:category>
          <w:name w:val="General"/>
          <w:gallery w:val="placeholder"/>
        </w:category>
        <w:types>
          <w:type w:val="bbPlcHdr"/>
        </w:types>
        <w:behaviors>
          <w:behavior w:val="content"/>
        </w:behaviors>
        <w:guid w:val="{3ADA698B-9C7B-427C-8A32-3745B3EA40FD}"/>
      </w:docPartPr>
      <w:docPartBody>
        <w:p w:rsidR="00DE37B6" w:rsidRDefault="00846FF8">
          <w:pPr>
            <w:pStyle w:val="CA74D1DDD45B4E598118ECD60F221AE8"/>
          </w:pPr>
          <w:r>
            <w:t>Discussion:</w:t>
          </w:r>
        </w:p>
      </w:docPartBody>
    </w:docPart>
    <w:docPart>
      <w:docPartPr>
        <w:name w:val="3A1F657BDDCA48A38E491E6124B6DA9F"/>
        <w:category>
          <w:name w:val="General"/>
          <w:gallery w:val="placeholder"/>
        </w:category>
        <w:types>
          <w:type w:val="bbPlcHdr"/>
        </w:types>
        <w:behaviors>
          <w:behavior w:val="content"/>
        </w:behaviors>
        <w:guid w:val="{732F8599-2C2D-49A1-9E0A-E43020F32A60}"/>
      </w:docPartPr>
      <w:docPartBody>
        <w:p w:rsidR="00DE37B6" w:rsidRDefault="00846FF8">
          <w:pPr>
            <w:pStyle w:val="3A1F657BDDCA48A38E491E6124B6DA9F"/>
          </w:pPr>
          <w:r>
            <w:t>Conclusions:</w:t>
          </w:r>
        </w:p>
      </w:docPartBody>
    </w:docPart>
    <w:docPart>
      <w:docPartPr>
        <w:name w:val="E6404820CB2545C6BEEAEC4C9217274E"/>
        <w:category>
          <w:name w:val="General"/>
          <w:gallery w:val="placeholder"/>
        </w:category>
        <w:types>
          <w:type w:val="bbPlcHdr"/>
        </w:types>
        <w:behaviors>
          <w:behavior w:val="content"/>
        </w:behaviors>
        <w:guid w:val="{40755451-B369-49C9-93DF-03D6A7F31C52}"/>
      </w:docPartPr>
      <w:docPartBody>
        <w:p w:rsidR="00DE37B6" w:rsidRDefault="00846FF8">
          <w:pPr>
            <w:pStyle w:val="E6404820CB2545C6BEEAEC4C9217274E"/>
          </w:pPr>
          <w:r>
            <w:t>Agenda item:</w:t>
          </w:r>
        </w:p>
      </w:docPartBody>
    </w:docPart>
    <w:docPart>
      <w:docPartPr>
        <w:name w:val="8F0BE9D3D4334C86802401CF909687A5"/>
        <w:category>
          <w:name w:val="General"/>
          <w:gallery w:val="placeholder"/>
        </w:category>
        <w:types>
          <w:type w:val="bbPlcHdr"/>
        </w:types>
        <w:behaviors>
          <w:behavior w:val="content"/>
        </w:behaviors>
        <w:guid w:val="{3B4B4823-8AE3-4EF6-A491-64BF885E9BB3}"/>
      </w:docPartPr>
      <w:docPartBody>
        <w:p w:rsidR="00DE37B6" w:rsidRDefault="00846FF8">
          <w:pPr>
            <w:pStyle w:val="8F0BE9D3D4334C86802401CF909687A5"/>
          </w:pPr>
          <w:r>
            <w:t>Presenter:</w:t>
          </w:r>
        </w:p>
      </w:docPartBody>
    </w:docPart>
    <w:docPart>
      <w:docPartPr>
        <w:name w:val="83B1949F98F34F81BCD9E969BE23AB7D"/>
        <w:category>
          <w:name w:val="General"/>
          <w:gallery w:val="placeholder"/>
        </w:category>
        <w:types>
          <w:type w:val="bbPlcHdr"/>
        </w:types>
        <w:behaviors>
          <w:behavior w:val="content"/>
        </w:behaviors>
        <w:guid w:val="{CBA7C0E1-7803-440F-97E2-EA777B6EFC8B}"/>
      </w:docPartPr>
      <w:docPartBody>
        <w:p w:rsidR="00DE37B6" w:rsidRDefault="00846FF8">
          <w:pPr>
            <w:pStyle w:val="83B1949F98F34F81BCD9E969BE23AB7D"/>
          </w:pPr>
          <w:r>
            <w:t>Discussion: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FF8"/>
    <w:rsid w:val="00846FF8"/>
    <w:rsid w:val="00DE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88C8E1501946839F6C43AE7725D68A">
    <w:name w:val="1E88C8E1501946839F6C43AE7725D68A"/>
  </w:style>
  <w:style w:type="paragraph" w:customStyle="1" w:styleId="84E2B5316EC24613AE1F57FC393B1A0C">
    <w:name w:val="84E2B5316EC24613AE1F57FC393B1A0C"/>
  </w:style>
  <w:style w:type="paragraph" w:customStyle="1" w:styleId="95559C2EAA2642E59ED1BDD515B7BD38">
    <w:name w:val="95559C2EAA2642E59ED1BDD515B7BD38"/>
  </w:style>
  <w:style w:type="paragraph" w:customStyle="1" w:styleId="43A9EC203ED8436EB8026833641DB1E2">
    <w:name w:val="43A9EC203ED8436EB8026833641DB1E2"/>
  </w:style>
  <w:style w:type="paragraph" w:customStyle="1" w:styleId="50852997F48D41C79E7018EFB2B76936">
    <w:name w:val="50852997F48D41C79E7018EFB2B76936"/>
  </w:style>
  <w:style w:type="paragraph" w:customStyle="1" w:styleId="E06148D02ABB4DD5869110739E775251">
    <w:name w:val="E06148D02ABB4DD5869110739E775251"/>
  </w:style>
  <w:style w:type="paragraph" w:customStyle="1" w:styleId="98762D07BA254D4ABA9E39E39527DD71">
    <w:name w:val="98762D07BA254D4ABA9E39E39527DD71"/>
  </w:style>
  <w:style w:type="paragraph" w:customStyle="1" w:styleId="985903E2EFEF40B8BFD2AB18F39CA007">
    <w:name w:val="985903E2EFEF40B8BFD2AB18F39CA007"/>
  </w:style>
  <w:style w:type="paragraph" w:customStyle="1" w:styleId="DCD8C2EC65AF4932B727E3CFEE6C86E4">
    <w:name w:val="DCD8C2EC65AF4932B727E3CFEE6C86E4"/>
  </w:style>
  <w:style w:type="paragraph" w:customStyle="1" w:styleId="508341B9B66C4D9BAD8BA67941B176E9">
    <w:name w:val="508341B9B66C4D9BAD8BA67941B176E9"/>
  </w:style>
  <w:style w:type="paragraph" w:customStyle="1" w:styleId="C161A6FB8B154E359D52E519110F7558">
    <w:name w:val="C161A6FB8B154E359D52E519110F7558"/>
  </w:style>
  <w:style w:type="paragraph" w:customStyle="1" w:styleId="282351518E3748988A812B95454DE519">
    <w:name w:val="282351518E3748988A812B95454DE519"/>
  </w:style>
  <w:style w:type="paragraph" w:customStyle="1" w:styleId="52A4BCAFAAB544B7B27C2CA6E8B11660">
    <w:name w:val="52A4BCAFAAB544B7B27C2CA6E8B11660"/>
  </w:style>
  <w:style w:type="paragraph" w:customStyle="1" w:styleId="E21FF1834EA24E25BB2B40CB11F3B1AC">
    <w:name w:val="E21FF1834EA24E25BB2B40CB11F3B1AC"/>
  </w:style>
  <w:style w:type="paragraph" w:customStyle="1" w:styleId="196AEFF52DDE4876BED8BD2C17BEAE0D">
    <w:name w:val="196AEFF52DDE4876BED8BD2C17BEAE0D"/>
  </w:style>
  <w:style w:type="paragraph" w:customStyle="1" w:styleId="2258AFB8ED36431E86A7F5477253ABB2">
    <w:name w:val="2258AFB8ED36431E86A7F5477253ABB2"/>
  </w:style>
  <w:style w:type="paragraph" w:customStyle="1" w:styleId="A8B20339D1984F2698F45AD0D1E78A9C">
    <w:name w:val="A8B20339D1984F2698F45AD0D1E78A9C"/>
  </w:style>
  <w:style w:type="paragraph" w:customStyle="1" w:styleId="96A57434ED214021BCE50655D7A01FF7">
    <w:name w:val="96A57434ED214021BCE50655D7A01FF7"/>
  </w:style>
  <w:style w:type="paragraph" w:customStyle="1" w:styleId="8CC89F30E8F4414186997F5568327CF8">
    <w:name w:val="8CC89F30E8F4414186997F5568327CF8"/>
  </w:style>
  <w:style w:type="paragraph" w:customStyle="1" w:styleId="9450A0542DBE4FD99114F47268B49385">
    <w:name w:val="9450A0542DBE4FD99114F47268B49385"/>
  </w:style>
  <w:style w:type="paragraph" w:customStyle="1" w:styleId="996773DD5FDC4555A9654873F161E08A">
    <w:name w:val="996773DD5FDC4555A9654873F161E08A"/>
  </w:style>
  <w:style w:type="paragraph" w:customStyle="1" w:styleId="5BDDDF6D3C8B4F8594FDCF7DA8F03159">
    <w:name w:val="5BDDDF6D3C8B4F8594FDCF7DA8F03159"/>
  </w:style>
  <w:style w:type="paragraph" w:customStyle="1" w:styleId="BD5E8AD3C1524116A9BDD365DDF8CA40">
    <w:name w:val="BD5E8AD3C1524116A9BDD365DDF8CA40"/>
  </w:style>
  <w:style w:type="paragraph" w:customStyle="1" w:styleId="24770D6D36AE4980BD9C3D390DF7AD26">
    <w:name w:val="24770D6D36AE4980BD9C3D390DF7AD26"/>
  </w:style>
  <w:style w:type="paragraph" w:customStyle="1" w:styleId="B3D3A79F1634448CA2A139558E34E1A2">
    <w:name w:val="B3D3A79F1634448CA2A139558E34E1A2"/>
  </w:style>
  <w:style w:type="paragraph" w:customStyle="1" w:styleId="4E925E7C562543C49B7DC57385AA4C24">
    <w:name w:val="4E925E7C562543C49B7DC57385AA4C24"/>
  </w:style>
  <w:style w:type="paragraph" w:customStyle="1" w:styleId="66D7D4449533439CA07F68CF2DC7E2BB">
    <w:name w:val="66D7D4449533439CA07F68CF2DC7E2BB"/>
  </w:style>
  <w:style w:type="paragraph" w:customStyle="1" w:styleId="C64E8391E940491E8DE436901C1307EA">
    <w:name w:val="C64E8391E940491E8DE436901C1307EA"/>
  </w:style>
  <w:style w:type="paragraph" w:customStyle="1" w:styleId="3D5C6AD645044CC18C67F7BCC22CC2FA">
    <w:name w:val="3D5C6AD645044CC18C67F7BCC22CC2FA"/>
  </w:style>
  <w:style w:type="paragraph" w:customStyle="1" w:styleId="E7419C83A4EC4C0D97133BE6461E10C7">
    <w:name w:val="E7419C83A4EC4C0D97133BE6461E10C7"/>
  </w:style>
  <w:style w:type="paragraph" w:customStyle="1" w:styleId="DD52D378B79F49EF880AFF3E22DF82B2">
    <w:name w:val="DD52D378B79F49EF880AFF3E22DF82B2"/>
  </w:style>
  <w:style w:type="paragraph" w:customStyle="1" w:styleId="0D610D265E4E40A699503AB1CF443F0A">
    <w:name w:val="0D610D265E4E40A699503AB1CF443F0A"/>
  </w:style>
  <w:style w:type="paragraph" w:customStyle="1" w:styleId="A1FD9EF23A2C4116A114B70B8C5C46AE">
    <w:name w:val="A1FD9EF23A2C4116A114B70B8C5C46AE"/>
  </w:style>
  <w:style w:type="paragraph" w:customStyle="1" w:styleId="3B9CD43F3A214BE3ADB54E9BA0D459EF">
    <w:name w:val="3B9CD43F3A214BE3ADB54E9BA0D459EF"/>
  </w:style>
  <w:style w:type="paragraph" w:customStyle="1" w:styleId="3B028F2D1A1A4214B2A61EB858FCBD53">
    <w:name w:val="3B028F2D1A1A4214B2A61EB858FCBD53"/>
  </w:style>
  <w:style w:type="paragraph" w:customStyle="1" w:styleId="B091BFB120C4432BBD76678B155DEE0C">
    <w:name w:val="B091BFB120C4432BBD76678B155DEE0C"/>
  </w:style>
  <w:style w:type="paragraph" w:customStyle="1" w:styleId="21FFC30E4C2B410B93B9544E17571801">
    <w:name w:val="21FFC30E4C2B410B93B9544E17571801"/>
  </w:style>
  <w:style w:type="paragraph" w:customStyle="1" w:styleId="DC8171771F9141D5BAA055F2DCF67E68">
    <w:name w:val="DC8171771F9141D5BAA055F2DCF67E68"/>
  </w:style>
  <w:style w:type="paragraph" w:customStyle="1" w:styleId="F689D0D4738A4D1380CC671CC32C072C">
    <w:name w:val="F689D0D4738A4D1380CC671CC32C072C"/>
  </w:style>
  <w:style w:type="paragraph" w:customStyle="1" w:styleId="529CF5F805B141B48DE4E4ECACB9C813">
    <w:name w:val="529CF5F805B141B48DE4E4ECACB9C813"/>
  </w:style>
  <w:style w:type="paragraph" w:customStyle="1" w:styleId="92AAC0572EBD466BAED0F6B6B98B2B11">
    <w:name w:val="92AAC0572EBD466BAED0F6B6B98B2B11"/>
  </w:style>
  <w:style w:type="paragraph" w:customStyle="1" w:styleId="F852BF5EC922427C949A5AE137E7A441">
    <w:name w:val="F852BF5EC922427C949A5AE137E7A441"/>
  </w:style>
  <w:style w:type="paragraph" w:customStyle="1" w:styleId="734DFEB12E234469B38AA8EEE3C1BA93">
    <w:name w:val="734DFEB12E234469B38AA8EEE3C1BA93"/>
  </w:style>
  <w:style w:type="paragraph" w:customStyle="1" w:styleId="5A9E5D176B904FC4AB03C75E46EC542B">
    <w:name w:val="5A9E5D176B904FC4AB03C75E46EC542B"/>
  </w:style>
  <w:style w:type="paragraph" w:customStyle="1" w:styleId="C4B9F7E6B9FA422B85FD583BD9E9428D">
    <w:name w:val="C4B9F7E6B9FA422B85FD583BD9E9428D"/>
  </w:style>
  <w:style w:type="paragraph" w:customStyle="1" w:styleId="CA74D1DDD45B4E598118ECD60F221AE8">
    <w:name w:val="CA74D1DDD45B4E598118ECD60F221AE8"/>
  </w:style>
  <w:style w:type="paragraph" w:customStyle="1" w:styleId="CDF52FAE5B0141EFAF6323BAD56F2B4C">
    <w:name w:val="CDF52FAE5B0141EFAF6323BAD56F2B4C"/>
  </w:style>
  <w:style w:type="paragraph" w:customStyle="1" w:styleId="3A1F657BDDCA48A38E491E6124B6DA9F">
    <w:name w:val="3A1F657BDDCA48A38E491E6124B6DA9F"/>
  </w:style>
  <w:style w:type="paragraph" w:customStyle="1" w:styleId="4203B83A3DA84BDFA45888E760072AAA">
    <w:name w:val="4203B83A3DA84BDFA45888E760072AAA"/>
  </w:style>
  <w:style w:type="paragraph" w:customStyle="1" w:styleId="851EE00423254BAAB6A0F64384C9CEA2">
    <w:name w:val="851EE00423254BAAB6A0F64384C9CEA2"/>
  </w:style>
  <w:style w:type="paragraph" w:customStyle="1" w:styleId="CE1FA97EE4344CBD9114A85BAF027691">
    <w:name w:val="CE1FA97EE4344CBD9114A85BAF027691"/>
  </w:style>
  <w:style w:type="paragraph" w:customStyle="1" w:styleId="E233673F67C54A21B08F154FB58192FB">
    <w:name w:val="E233673F67C54A21B08F154FB58192FB"/>
  </w:style>
  <w:style w:type="paragraph" w:customStyle="1" w:styleId="5B9ED15751DA4906A7B7DCAC3B6EA3D7">
    <w:name w:val="5B9ED15751DA4906A7B7DCAC3B6EA3D7"/>
  </w:style>
  <w:style w:type="paragraph" w:customStyle="1" w:styleId="AB871B441D354707A6B30AC9ECA11F0D">
    <w:name w:val="AB871B441D354707A6B30AC9ECA11F0D"/>
  </w:style>
  <w:style w:type="paragraph" w:customStyle="1" w:styleId="D4A4806CFC7F4D83994EE34C06B6C9A2">
    <w:name w:val="D4A4806CFC7F4D83994EE34C06B6C9A2"/>
  </w:style>
  <w:style w:type="paragraph" w:customStyle="1" w:styleId="BB03D422D843438EA39BBBAB5C9463C0">
    <w:name w:val="BB03D422D843438EA39BBBAB5C9463C0"/>
  </w:style>
  <w:style w:type="paragraph" w:customStyle="1" w:styleId="5321AAFDE5A14356BCA70F2D84A83983">
    <w:name w:val="5321AAFDE5A14356BCA70F2D84A83983"/>
  </w:style>
  <w:style w:type="paragraph" w:customStyle="1" w:styleId="2D81833CD989416194CC89571576EE31">
    <w:name w:val="2D81833CD989416194CC89571576EE31"/>
  </w:style>
  <w:style w:type="paragraph" w:customStyle="1" w:styleId="927271E74AED4586B7E7A0F2BCEBA75A">
    <w:name w:val="927271E74AED4586B7E7A0F2BCEBA75A"/>
  </w:style>
  <w:style w:type="paragraph" w:customStyle="1" w:styleId="2E2E5965A89947ACBC21032D31C46AB1">
    <w:name w:val="2E2E5965A89947ACBC21032D31C46AB1"/>
  </w:style>
  <w:style w:type="paragraph" w:customStyle="1" w:styleId="425C35004E424A0BB0DEE2B92580D754">
    <w:name w:val="425C35004E424A0BB0DEE2B92580D754"/>
  </w:style>
  <w:style w:type="paragraph" w:customStyle="1" w:styleId="E6404820CB2545C6BEEAEC4C9217274E">
    <w:name w:val="E6404820CB2545C6BEEAEC4C9217274E"/>
  </w:style>
  <w:style w:type="paragraph" w:customStyle="1" w:styleId="A553D249947442A5BB28C210A50BFD0E">
    <w:name w:val="A553D249947442A5BB28C210A50BFD0E"/>
  </w:style>
  <w:style w:type="paragraph" w:customStyle="1" w:styleId="8F0BE9D3D4334C86802401CF909687A5">
    <w:name w:val="8F0BE9D3D4334C86802401CF909687A5"/>
  </w:style>
  <w:style w:type="paragraph" w:customStyle="1" w:styleId="9F56B131793A4903A94BAC591FBE807B">
    <w:name w:val="9F56B131793A4903A94BAC591FBE807B"/>
  </w:style>
  <w:style w:type="paragraph" w:customStyle="1" w:styleId="83B1949F98F34F81BCD9E969BE23AB7D">
    <w:name w:val="83B1949F98F34F81BCD9E969BE23AB7D"/>
  </w:style>
  <w:style w:type="paragraph" w:customStyle="1" w:styleId="D04C4BEA664348D2B07D3517AAC2F2C6">
    <w:name w:val="D04C4BEA664348D2B07D3517AAC2F2C6"/>
  </w:style>
  <w:style w:type="paragraph" w:customStyle="1" w:styleId="1DA3065DBFCD4DA59E6EC875297C10EA">
    <w:name w:val="1DA3065DBFCD4DA59E6EC875297C10EA"/>
  </w:style>
  <w:style w:type="paragraph" w:customStyle="1" w:styleId="7E9E9009464E4E1DA0037F19157E76B1">
    <w:name w:val="7E9E9009464E4E1DA0037F19157E76B1"/>
  </w:style>
  <w:style w:type="paragraph" w:customStyle="1" w:styleId="D4F7590B2CD94F758ED12E049F34A7B3">
    <w:name w:val="D4F7590B2CD94F758ED12E049F34A7B3"/>
  </w:style>
  <w:style w:type="paragraph" w:customStyle="1" w:styleId="FA7A4EA5BD694899AE51334C38A4F4E7">
    <w:name w:val="FA7A4EA5BD694899AE51334C38A4F4E7"/>
  </w:style>
  <w:style w:type="paragraph" w:customStyle="1" w:styleId="26C1CA6C4BA648C1991A015E6E75BC5F">
    <w:name w:val="26C1CA6C4BA648C1991A015E6E75BC5F"/>
  </w:style>
  <w:style w:type="paragraph" w:customStyle="1" w:styleId="6A85C72ADCBB42B58FD46ADB7B4822C6">
    <w:name w:val="6A85C72ADCBB42B58FD46ADB7B4822C6"/>
  </w:style>
  <w:style w:type="paragraph" w:customStyle="1" w:styleId="D7B74D2244404BFCAB19FEBA0C1548A6">
    <w:name w:val="D7B74D2244404BFCAB19FEBA0C1548A6"/>
  </w:style>
  <w:style w:type="paragraph" w:customStyle="1" w:styleId="645E72045D5D418C9CF785D43291C57A">
    <w:name w:val="645E72045D5D418C9CF785D43291C57A"/>
  </w:style>
  <w:style w:type="paragraph" w:customStyle="1" w:styleId="AA6C25DF85514DFDA851BA4123D12940">
    <w:name w:val="AA6C25DF85514DFDA851BA4123D12940"/>
  </w:style>
  <w:style w:type="paragraph" w:customStyle="1" w:styleId="8ABFF230CA9B4B35AB788CDABEB8B0E7">
    <w:name w:val="8ABFF230CA9B4B35AB788CDABEB8B0E7"/>
  </w:style>
  <w:style w:type="paragraph" w:customStyle="1" w:styleId="C602AAAC78A740B2A591644F04693082">
    <w:name w:val="C602AAAC78A740B2A591644F04693082"/>
  </w:style>
  <w:style w:type="paragraph" w:customStyle="1" w:styleId="A25D14AD63E34808A26018AB95334B29">
    <w:name w:val="A25D14AD63E34808A26018AB95334B29"/>
  </w:style>
  <w:style w:type="paragraph" w:customStyle="1" w:styleId="99B546E5AD8444DCBFB6F7736997994C">
    <w:name w:val="99B546E5AD8444DCBFB6F7736997994C"/>
  </w:style>
  <w:style w:type="paragraph" w:customStyle="1" w:styleId="612616DB885A44CA92C278566307426F">
    <w:name w:val="612616DB885A44CA92C278566307426F"/>
  </w:style>
  <w:style w:type="paragraph" w:customStyle="1" w:styleId="C10AF1428A474853AA336E5EC8021105">
    <w:name w:val="C10AF1428A474853AA336E5EC8021105"/>
  </w:style>
  <w:style w:type="paragraph" w:customStyle="1" w:styleId="12DCBD60AB2C4AB7A0C02404D9903F84">
    <w:name w:val="12DCBD60AB2C4AB7A0C02404D9903F84"/>
  </w:style>
  <w:style w:type="paragraph" w:customStyle="1" w:styleId="4802BACA4207467D899FE59EA444E88C">
    <w:name w:val="4802BACA4207467D899FE59EA444E88C"/>
  </w:style>
  <w:style w:type="paragraph" w:customStyle="1" w:styleId="9FA290948880438DBEB38D114438C19D">
    <w:name w:val="9FA290948880438DBEB38D114438C19D"/>
  </w:style>
  <w:style w:type="paragraph" w:customStyle="1" w:styleId="F0D807759EF9402888A027B764FE7ECE">
    <w:name w:val="F0D807759EF9402888A027B764FE7ECE"/>
  </w:style>
  <w:style w:type="paragraph" w:customStyle="1" w:styleId="D5070103C9BF4587B6D2C4D3838A5270">
    <w:name w:val="D5070103C9BF4587B6D2C4D3838A5270"/>
  </w:style>
  <w:style w:type="paragraph" w:customStyle="1" w:styleId="534207705AA645B3AE6392E0B4EA4C4C">
    <w:name w:val="534207705AA645B3AE6392E0B4EA4C4C"/>
  </w:style>
  <w:style w:type="paragraph" w:customStyle="1" w:styleId="52209C1944A74A468D1C0A3E61130715">
    <w:name w:val="52209C1944A74A468D1C0A3E61130715"/>
    <w:rsid w:val="00846FF8"/>
  </w:style>
  <w:style w:type="paragraph" w:customStyle="1" w:styleId="17055E7312D14773BC2E1A16A3681B7A">
    <w:name w:val="17055E7312D14773BC2E1A16A3681B7A"/>
    <w:rsid w:val="00846FF8"/>
  </w:style>
  <w:style w:type="paragraph" w:customStyle="1" w:styleId="716718160BC94BB7B3A18BDF90EA8B50">
    <w:name w:val="716718160BC94BB7B3A18BDF90EA8B50"/>
    <w:rsid w:val="00846FF8"/>
  </w:style>
  <w:style w:type="paragraph" w:customStyle="1" w:styleId="11158A299A2F44459C1EAD85CE85F501">
    <w:name w:val="11158A299A2F44459C1EAD85CE85F501"/>
    <w:rsid w:val="00846FF8"/>
  </w:style>
  <w:style w:type="paragraph" w:customStyle="1" w:styleId="6C2592E0E0604100BA5F3ABFB575B874">
    <w:name w:val="6C2592E0E0604100BA5F3ABFB575B874"/>
    <w:rsid w:val="00846FF8"/>
  </w:style>
  <w:style w:type="paragraph" w:customStyle="1" w:styleId="AAE1BB14D59A4CB396EE7D728D39AD5B">
    <w:name w:val="AAE1BB14D59A4CB396EE7D728D39AD5B"/>
    <w:rsid w:val="00846FF8"/>
  </w:style>
  <w:style w:type="paragraph" w:customStyle="1" w:styleId="E6EA1FB76CA14E84BD8D599C131E905D">
    <w:name w:val="E6EA1FB76CA14E84BD8D599C131E905D"/>
    <w:rsid w:val="00846FF8"/>
  </w:style>
  <w:style w:type="paragraph" w:customStyle="1" w:styleId="BFBC39F3B0C94B1E846CB909F2B5989A">
    <w:name w:val="BFBC39F3B0C94B1E846CB909F2B5989A"/>
    <w:rsid w:val="00846FF8"/>
  </w:style>
  <w:style w:type="paragraph" w:customStyle="1" w:styleId="D3AFEE9C0EA045C684ACB9A1F8101ACD">
    <w:name w:val="D3AFEE9C0EA045C684ACB9A1F8101ACD"/>
    <w:rsid w:val="00846FF8"/>
  </w:style>
  <w:style w:type="paragraph" w:customStyle="1" w:styleId="3400A8D1D7A9412F9A2A2BE0BC3596EC">
    <w:name w:val="3400A8D1D7A9412F9A2A2BE0BC3596EC"/>
    <w:rsid w:val="00846FF8"/>
  </w:style>
  <w:style w:type="paragraph" w:customStyle="1" w:styleId="F8A31FBCDE4F4CA7A618623EB484B670">
    <w:name w:val="F8A31FBCDE4F4CA7A618623EB484B670"/>
    <w:rsid w:val="00846FF8"/>
  </w:style>
  <w:style w:type="paragraph" w:customStyle="1" w:styleId="C41CE4F23D4E454FACBA58A793792ED9">
    <w:name w:val="C41CE4F23D4E454FACBA58A793792ED9"/>
    <w:rsid w:val="00846FF8"/>
  </w:style>
  <w:style w:type="paragraph" w:customStyle="1" w:styleId="3F2F1EECB8C84C31BC5B7FDAD9BDDC6B">
    <w:name w:val="3F2F1EECB8C84C31BC5B7FDAD9BDDC6B"/>
    <w:rsid w:val="00846FF8"/>
  </w:style>
  <w:style w:type="paragraph" w:customStyle="1" w:styleId="B47C0A0377804EE387C829F53FCEC9CA">
    <w:name w:val="B47C0A0377804EE387C829F53FCEC9CA"/>
    <w:rsid w:val="00846FF8"/>
  </w:style>
  <w:style w:type="paragraph" w:customStyle="1" w:styleId="6F96FB51BC6F4B9BB574BAEEB819775C">
    <w:name w:val="6F96FB51BC6F4B9BB574BAEEB819775C"/>
    <w:rsid w:val="00846FF8"/>
  </w:style>
  <w:style w:type="paragraph" w:customStyle="1" w:styleId="37A5059F8DAD43F8A34F5F7A2409D4EC">
    <w:name w:val="37A5059F8DAD43F8A34F5F7A2409D4EC"/>
    <w:rsid w:val="00846F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tf16392567_win32</Template>
  <TotalTime>57</TotalTime>
  <Pages>2</Pages>
  <Words>711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Dilks</dc:creator>
  <cp:keywords/>
  <dc:description/>
  <cp:lastModifiedBy>Lindsey Dilks</cp:lastModifiedBy>
  <cp:revision>5</cp:revision>
  <dcterms:created xsi:type="dcterms:W3CDTF">2023-02-03T00:18:00Z</dcterms:created>
  <dcterms:modified xsi:type="dcterms:W3CDTF">2023-02-03T01:14:00Z</dcterms:modified>
  <cp:version/>
</cp:coreProperties>
</file>